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3CCB2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780B5E9" w14:textId="77777777" w:rsidR="00F90453" w:rsidRDefault="00CD4B5B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6D2D54A2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CF7F0B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82D8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4A74DEAA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F14C595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359" w14:textId="77777777" w:rsidR="00222867" w:rsidRPr="00D635C4" w:rsidRDefault="00FD33B7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</w:t>
            </w:r>
            <w:r w:rsidR="00B53C37">
              <w:rPr>
                <w:rFonts w:hint="cs"/>
                <w:rtl/>
              </w:rPr>
              <w:t xml:space="preserve"> ומחשוב</w:t>
            </w:r>
          </w:p>
        </w:tc>
      </w:tr>
      <w:tr w:rsidR="007548B0" w14:paraId="45A323BD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08EF7BA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E62DF9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E62DF9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577E" w14:textId="7A71D296" w:rsidR="00222867" w:rsidRDefault="006D4928" w:rsidP="008F28FD">
            <w:r>
              <w:rPr>
                <w:rFonts w:hint="cs"/>
                <w:rtl/>
              </w:rPr>
              <w:t>17/09/202</w:t>
            </w:r>
            <w:r w:rsidR="00832A1E">
              <w:rPr>
                <w:rFonts w:hint="cs"/>
                <w:rtl/>
              </w:rPr>
              <w:t>5</w:t>
            </w:r>
          </w:p>
        </w:tc>
      </w:tr>
    </w:tbl>
    <w:p w14:paraId="1E9EDA06" w14:textId="77777777" w:rsidR="00332AFB" w:rsidRDefault="00CD4B5B" w:rsidP="00222867">
      <w:pPr>
        <w:rPr>
          <w:rtl/>
        </w:rPr>
      </w:pPr>
    </w:p>
    <w:p w14:paraId="4F1ED792" w14:textId="77777777" w:rsidR="00222867" w:rsidRDefault="00CD4B5B" w:rsidP="00222867">
      <w:pPr>
        <w:rPr>
          <w:rtl/>
        </w:rPr>
      </w:pPr>
    </w:p>
    <w:p w14:paraId="6D40C923" w14:textId="77777777" w:rsidR="00222867" w:rsidRDefault="00CD4B5B" w:rsidP="00222867">
      <w:pPr>
        <w:rPr>
          <w:rtl/>
        </w:rPr>
      </w:pPr>
    </w:p>
    <w:p w14:paraId="69714065" w14:textId="77777777" w:rsidR="00222867" w:rsidRDefault="00CD4B5B" w:rsidP="00222867">
      <w:pPr>
        <w:rPr>
          <w:rtl/>
        </w:rPr>
      </w:pPr>
    </w:p>
    <w:p w14:paraId="38C0461F" w14:textId="77777777" w:rsidR="00222867" w:rsidRDefault="00CD4B5B" w:rsidP="00222867">
      <w:pPr>
        <w:rPr>
          <w:rtl/>
        </w:rPr>
      </w:pPr>
    </w:p>
    <w:p w14:paraId="434EEE86" w14:textId="77777777" w:rsidR="00222867" w:rsidRDefault="00CD4B5B" w:rsidP="00222867">
      <w:pPr>
        <w:rPr>
          <w:rtl/>
        </w:rPr>
      </w:pPr>
    </w:p>
    <w:p w14:paraId="46216DA9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B78C437" w14:textId="77777777" w:rsidR="00222867" w:rsidRDefault="00CD4B5B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330C20F6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735952EF" w14:textId="77777777" w:rsidR="00222867" w:rsidRPr="00AF57E9" w:rsidRDefault="00CD4B5B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83992CB" w14:textId="7777777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4CF854C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3C37" w14:paraId="62AA079B" w14:textId="77777777" w:rsidTr="00144725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15BF4" w14:textId="78BBCDA1" w:rsidR="00FD33B7" w:rsidRPr="00C50481" w:rsidRDefault="00FD33B7" w:rsidP="00FD33B7">
            <w:pPr>
              <w:spacing w:line="276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במשרד הבריאות נעשה שימוש במערכות מידע לניהול תהליכים ובקרה בתחומי בריאות הנפש וגמילה מסמים</w:t>
            </w:r>
            <w:r w:rsidR="001127FC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1127FC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1127FC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מערכת טיפולית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</w:p>
          <w:p w14:paraId="2BF149D4" w14:textId="5CF1EA28" w:rsidR="00860FD6" w:rsidRPr="00860FD6" w:rsidRDefault="00FD33B7" w:rsidP="00860FD6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המשרד מבקש </w:t>
            </w:r>
            <w:r w:rsidR="001127FC">
              <w:rPr>
                <w:rFonts w:asciiTheme="minorBidi" w:hAnsiTheme="minorBidi" w:cstheme="minorBidi" w:hint="cs"/>
                <w:sz w:val="22"/>
                <w:szCs w:val="22"/>
                <w:rtl/>
              </w:rPr>
              <w:t>להתקשר</w:t>
            </w:r>
            <w:r w:rsidRPr="00C50481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לצורך</w:t>
            </w:r>
            <w:r w:rsidR="00860F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60FD6" w:rsidRPr="00860FD6">
              <w:rPr>
                <w:rFonts w:asciiTheme="minorBidi" w:hAnsiTheme="minorBidi" w:cstheme="minorBidi" w:hint="cs"/>
                <w:sz w:val="22"/>
                <w:szCs w:val="22"/>
                <w:rtl/>
              </w:rPr>
              <w:t>תמיכה אפליקטיבית שנתית</w:t>
            </w:r>
            <w:r w:rsidR="00860FD6" w:rsidRPr="00860FD6">
              <w:rPr>
                <w:rFonts w:asciiTheme="minorBidi" w:hAnsiTheme="minorBidi" w:cstheme="minorBidi" w:hint="cs"/>
                <w:sz w:val="22"/>
                <w:szCs w:val="22"/>
              </w:rPr>
              <w:t xml:space="preserve"> </w:t>
            </w:r>
            <w:r w:rsidR="00860FD6" w:rsidRPr="00860F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ובנק שעות של 100 שעות למיישם מג'יק </w:t>
            </w:r>
          </w:p>
        </w:tc>
      </w:tr>
    </w:tbl>
    <w:p w14:paraId="2FF2AAFD" w14:textId="77777777" w:rsidR="00222867" w:rsidRPr="00AF57E9" w:rsidRDefault="00CD4B5B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0B96720C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25A1EA70" w14:textId="77777777" w:rsidR="00222867" w:rsidRPr="00AF57E9" w:rsidRDefault="00CD4B5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FAB8761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02757307" w14:textId="77777777" w:rsidR="00222867" w:rsidRPr="00AF57E9" w:rsidRDefault="00CD4B5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2F4FC9C8" w14:textId="77777777" w:rsidTr="00222867">
        <w:tc>
          <w:tcPr>
            <w:tcW w:w="3085" w:type="dxa"/>
            <w:hideMark/>
          </w:tcPr>
          <w:p w14:paraId="6ECA7E66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69600B5C" w14:textId="77777777" w:rsidR="00222867" w:rsidRPr="00AF57E9" w:rsidRDefault="00174324" w:rsidP="00174324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24A0C661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6E737AD" w14:textId="77777777" w:rsidR="00222867" w:rsidRPr="00AF57E9" w:rsidRDefault="00CD4B5B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22FCC0A5" w14:textId="77777777" w:rsidR="00222867" w:rsidRPr="00AF57E9" w:rsidRDefault="00CD4B5B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14:paraId="313A1B3D" w14:textId="77777777" w:rsidTr="00222867">
        <w:tc>
          <w:tcPr>
            <w:tcW w:w="2698" w:type="dxa"/>
            <w:shd w:val="clear" w:color="auto" w:fill="E6E6E6"/>
            <w:hideMark/>
          </w:tcPr>
          <w:p w14:paraId="55773C4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5A4F59EF" w14:textId="77777777" w:rsidR="00222867" w:rsidRPr="00AF57E9" w:rsidRDefault="00FD33B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האגודה לבריאות הציבור ע"ר</w:t>
            </w:r>
          </w:p>
        </w:tc>
      </w:tr>
      <w:tr w:rsidR="007548B0" w14:paraId="68010646" w14:textId="77777777" w:rsidTr="00222867">
        <w:tc>
          <w:tcPr>
            <w:tcW w:w="2698" w:type="dxa"/>
            <w:shd w:val="clear" w:color="auto" w:fill="E6E6E6"/>
            <w:hideMark/>
          </w:tcPr>
          <w:p w14:paraId="1D33BED7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652D031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0ADD548B" w14:textId="77777777" w:rsidR="00222867" w:rsidRPr="00AF57E9" w:rsidRDefault="00FD33B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מס' עמותה: </w:t>
            </w:r>
            <w:r w:rsidRPr="00DA14C7">
              <w:rPr>
                <w:rFonts w:ascii="Arial" w:hAnsi="Arial"/>
                <w:b/>
                <w:sz w:val="22"/>
                <w:szCs w:val="22"/>
                <w:rtl/>
              </w:rPr>
              <w:t>580016103</w:t>
            </w:r>
          </w:p>
        </w:tc>
      </w:tr>
      <w:tr w:rsidR="007548B0" w14:paraId="50E053F0" w14:textId="77777777" w:rsidTr="00222867">
        <w:tc>
          <w:tcPr>
            <w:tcW w:w="2698" w:type="dxa"/>
            <w:shd w:val="clear" w:color="auto" w:fill="E6E6E6"/>
            <w:hideMark/>
          </w:tcPr>
          <w:p w14:paraId="0A5AAAF6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535D58B0" w14:textId="77777777"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3F20300E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4990A9AD" w14:textId="77777777" w:rsidTr="00222867">
        <w:tc>
          <w:tcPr>
            <w:tcW w:w="2698" w:type="dxa"/>
            <w:shd w:val="clear" w:color="auto" w:fill="E6E6E6"/>
            <w:hideMark/>
          </w:tcPr>
          <w:p w14:paraId="490109A2" w14:textId="77777777" w:rsidR="00222867" w:rsidRPr="00E62DF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47DB77D3" w14:textId="77DAA919" w:rsidR="00222867" w:rsidRPr="00E62DF9" w:rsidRDefault="00860FD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88,500 ₪ (כולל מע"מ)</w:t>
            </w:r>
          </w:p>
        </w:tc>
      </w:tr>
      <w:tr w:rsidR="007548B0" w14:paraId="7B08227F" w14:textId="77777777" w:rsidTr="00222867">
        <w:tc>
          <w:tcPr>
            <w:tcW w:w="2698" w:type="dxa"/>
            <w:shd w:val="clear" w:color="auto" w:fill="E6E6E6"/>
            <w:hideMark/>
          </w:tcPr>
          <w:p w14:paraId="4DCA2B63" w14:textId="77777777" w:rsidR="00222867" w:rsidRPr="00E62DF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E62DF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5FEF5120" w14:textId="6EA67CB3" w:rsidR="00222867" w:rsidRPr="00E62DF9" w:rsidRDefault="00D92255" w:rsidP="00C635FC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01/</w:t>
            </w:r>
            <w:r w:rsidR="00860FD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05</w:t>
            </w: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/20</w:t>
            </w:r>
            <w:r w:rsidR="0045166C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="00860FD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6</w:t>
            </w: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62DF9"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Pr="00E62D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31/12/202</w:t>
            </w:r>
            <w:r w:rsidR="00860FD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</w:t>
            </w:r>
          </w:p>
        </w:tc>
      </w:tr>
    </w:tbl>
    <w:p w14:paraId="0220553B" w14:textId="77777777" w:rsidR="00222867" w:rsidRPr="00AF57E9" w:rsidRDefault="00CD4B5B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D726BE9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19A29B52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0E2D62D2" w14:textId="77777777" w:rsidR="00222867" w:rsidRPr="00AF57E9" w:rsidRDefault="00CD4B5B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7E34D772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C3A235B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D6B261C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2A1E806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584EFEBA" w14:textId="77777777" w:rsidR="00222867" w:rsidRPr="00AF57E9" w:rsidRDefault="00CD4B5B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572407" w14:paraId="2F6D3F5C" w14:textId="77777777" w:rsidTr="00FD33B7">
        <w:trPr>
          <w:trHeight w:val="1325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F0986" w14:textId="09329216" w:rsidR="00572407" w:rsidRPr="00DA25E2" w:rsidRDefault="00FD33B7" w:rsidP="00DA25E2">
            <w:pPr>
              <w:spacing w:line="276" w:lineRule="auto"/>
              <w:jc w:val="both"/>
              <w:rPr>
                <w:rFonts w:asciiTheme="minorBidi" w:hAnsiTheme="minorBidi" w:cstheme="minorBidi"/>
                <w:sz w:val="22"/>
                <w:szCs w:val="22"/>
              </w:rPr>
            </w:pP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האגודה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לבריאות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הציבור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(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ע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),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אפיינה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ופיתחה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1127FC">
              <w:rPr>
                <w:rFonts w:asciiTheme="minorBidi" w:hAnsiTheme="minorBidi" w:cstheme="minorBidi" w:hint="cs"/>
                <w:sz w:val="22"/>
                <w:szCs w:val="22"/>
                <w:rtl/>
              </w:rPr>
              <w:t>את מערכת טיפולית.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על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כן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למיטב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ידיעת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הח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>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מ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בעלת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זכויות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היוצרים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והקניין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הרוחני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אלה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;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בהתאם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לכך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האגודה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לבריאות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הציבור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הינה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בגדר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"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ספק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יחיד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" –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שכן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היא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היחידה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המסוגלת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לתחזק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,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לתמוך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ולשדרג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מערכות</w:t>
            </w:r>
            <w:r w:rsidRPr="00DA25E2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DA25E2">
              <w:rPr>
                <w:rFonts w:asciiTheme="minorBidi" w:hAnsiTheme="minorBidi" w:cstheme="minorBidi" w:hint="cs"/>
                <w:sz w:val="22"/>
                <w:szCs w:val="22"/>
                <w:rtl/>
              </w:rPr>
              <w:t>אלו</w:t>
            </w:r>
            <w:r w:rsidR="001127FC">
              <w:rPr>
                <w:rFonts w:asciiTheme="minorBidi" w:hAnsiTheme="minorBidi" w:cstheme="minorBidi" w:hint="cs"/>
                <w:sz w:val="22"/>
                <w:szCs w:val="22"/>
                <w:rtl/>
              </w:rPr>
              <w:t>, שכן הקוד בבעלותה הבלעדי.</w:t>
            </w:r>
          </w:p>
        </w:tc>
      </w:tr>
    </w:tbl>
    <w:p w14:paraId="0D24728F" w14:textId="77777777" w:rsidR="00222867" w:rsidRPr="00AF57E9" w:rsidRDefault="00CD4B5B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4A4B8C06" w14:textId="77777777" w:rsidR="0045166C" w:rsidRPr="00AF57E9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F47A53C" w14:textId="77777777" w:rsidR="0045166C" w:rsidRPr="00AF57E9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A9ACD96" w14:textId="77777777" w:rsidR="0045166C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6FCD9E59" w14:textId="77777777" w:rsidR="0045166C" w:rsidRPr="00AF57E9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802"/>
        <w:gridCol w:w="2820"/>
      </w:tblGrid>
      <w:tr w:rsidR="0045166C" w14:paraId="346D11A0" w14:textId="77777777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B8A3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מינה שמייה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2C3E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מחלקת שירותים פינניסים רפואיים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16FE" w14:textId="77777777" w:rsidR="0045166C" w:rsidRPr="005441A3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06BB9F84" wp14:editId="66E3343D">
                  <wp:extent cx="1275452" cy="425302"/>
                  <wp:effectExtent l="0" t="0" r="127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616" cy="441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66C" w14:paraId="641FDC00" w14:textId="77777777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49EAA2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BB3BF1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F76664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3547C564" w14:textId="77777777" w:rsidR="0045166C" w:rsidRDefault="0045166C" w:rsidP="0045166C">
      <w:pPr>
        <w:rPr>
          <w:rtl/>
        </w:rPr>
      </w:pPr>
    </w:p>
    <w:p w14:paraId="1D6C5B8E" w14:textId="77777777" w:rsidR="0045166C" w:rsidRPr="00572407" w:rsidRDefault="0045166C" w:rsidP="0045166C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14:paraId="61012256" w14:textId="77777777" w:rsidR="0045166C" w:rsidRDefault="0045166C" w:rsidP="0045166C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45166C" w:rsidRPr="00AF57E9" w14:paraId="6ACA8950" w14:textId="77777777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2F96" w14:textId="77777777" w:rsidR="0045166C" w:rsidRPr="0053500C" w:rsidRDefault="0045166C" w:rsidP="00534C5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4803" w14:textId="77777777" w:rsidR="0045166C" w:rsidRPr="0053500C" w:rsidRDefault="0045166C" w:rsidP="00534C5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מנהלת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6F9C" w14:textId="178DB891" w:rsidR="0045166C" w:rsidRPr="00AF57E9" w:rsidRDefault="00DA26B2" w:rsidP="00534C54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eastAsia="he-IL"/>
              </w:rPr>
              <w:drawing>
                <wp:inline distT="0" distB="0" distL="0" distR="0" wp14:anchorId="32EE440E" wp14:editId="4719D78E">
                  <wp:extent cx="1943371" cy="971686"/>
                  <wp:effectExtent l="0" t="0" r="0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תמונה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7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166C" w:rsidRPr="00AF57E9" w14:paraId="71E222A2" w14:textId="77777777" w:rsidTr="00534C5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702B380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DAD3601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8FD8B9F" w14:textId="77777777" w:rsidR="0045166C" w:rsidRPr="00AF57E9" w:rsidRDefault="0045166C" w:rsidP="00534C54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5441A3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0B5792D2" w14:textId="77777777" w:rsidR="0045166C" w:rsidRPr="00817FBA" w:rsidRDefault="0045166C" w:rsidP="0045166C"/>
    <w:p w14:paraId="39A84068" w14:textId="77777777" w:rsidR="00572407" w:rsidRPr="00817FBA" w:rsidRDefault="00572407" w:rsidP="0045166C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335C1" w14:textId="77777777" w:rsidR="008B3BE1" w:rsidRDefault="008B3BE1">
      <w:r>
        <w:separator/>
      </w:r>
    </w:p>
  </w:endnote>
  <w:endnote w:type="continuationSeparator" w:id="0">
    <w:p w14:paraId="26A69DC4" w14:textId="77777777" w:rsidR="008B3BE1" w:rsidRDefault="008B3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5DE8F591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31FCC2E5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8CDA55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144C7510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C635FC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C635F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433AFB8" w14:textId="77777777" w:rsidR="00354861" w:rsidRPr="0098529F" w:rsidRDefault="00CD4B5B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3D9E5A5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D219FB4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DF8A90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779A6A4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0FAE2C1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512ECA84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094BDB7D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3E2FF74B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0B1C14BB" w14:textId="77777777" w:rsidR="00E678BB" w:rsidRPr="00354861" w:rsidRDefault="00CD4B5B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5208F" w14:textId="77777777" w:rsidR="008B3BE1" w:rsidRDefault="008B3BE1">
      <w:r>
        <w:separator/>
      </w:r>
    </w:p>
  </w:footnote>
  <w:footnote w:type="continuationSeparator" w:id="0">
    <w:p w14:paraId="67FC6CE6" w14:textId="77777777" w:rsidR="008B3BE1" w:rsidRDefault="008B3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3C1BC5B5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6EDAAFD7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5698B9C6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549E958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107C965C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7E5FB463" wp14:editId="389835D2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16A10697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3A86870D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5F7E067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168B1BA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876EC09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38ACC22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F8980CD" w14:textId="77777777" w:rsidR="009220EC" w:rsidRPr="00D84715" w:rsidRDefault="00CD4B5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91F1C46" w14:textId="77777777" w:rsidR="009220EC" w:rsidRDefault="00CD4B5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98CA788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4040125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781C2BD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56A05616" w14:textId="77777777" w:rsidR="003D6D13" w:rsidRPr="00D84715" w:rsidRDefault="00CD4B5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0136B9F" w14:textId="77777777" w:rsidR="003D6D13" w:rsidRPr="00D84715" w:rsidRDefault="00CD4B5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414A69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74834BF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0DD55A7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BCB00F7" w14:textId="77777777" w:rsidR="009220EC" w:rsidRPr="00D84715" w:rsidRDefault="00CD4B5B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5F0FB8A" w14:textId="77777777" w:rsidR="009220EC" w:rsidRPr="00D84715" w:rsidRDefault="00CD4B5B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8EEC80E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B7DA2A5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29686CDC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4CFBC4B2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71B5AF1C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620BCC31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9A559E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777C90A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262500CD" w14:textId="77777777" w:rsidR="00E678BB" w:rsidRPr="00D84715" w:rsidRDefault="00CD4B5B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9760C"/>
    <w:multiLevelType w:val="hybridMultilevel"/>
    <w:tmpl w:val="EF808EA8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6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36E0E7A"/>
    <w:multiLevelType w:val="multilevel"/>
    <w:tmpl w:val="0409001D"/>
    <w:numStyleLink w:val="SolelBulletList1"/>
  </w:abstractNum>
  <w:abstractNum w:abstractNumId="1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2783C"/>
    <w:rsid w:val="001127FC"/>
    <w:rsid w:val="00174324"/>
    <w:rsid w:val="001834E3"/>
    <w:rsid w:val="002202B0"/>
    <w:rsid w:val="00227630"/>
    <w:rsid w:val="00251951"/>
    <w:rsid w:val="002D5C29"/>
    <w:rsid w:val="002F2B80"/>
    <w:rsid w:val="00336CDD"/>
    <w:rsid w:val="0045166C"/>
    <w:rsid w:val="004555D3"/>
    <w:rsid w:val="004C74F7"/>
    <w:rsid w:val="004F6A0A"/>
    <w:rsid w:val="00572407"/>
    <w:rsid w:val="00587076"/>
    <w:rsid w:val="00675430"/>
    <w:rsid w:val="006D4928"/>
    <w:rsid w:val="007548B0"/>
    <w:rsid w:val="00796685"/>
    <w:rsid w:val="007F51E2"/>
    <w:rsid w:val="00832A1E"/>
    <w:rsid w:val="00860FD6"/>
    <w:rsid w:val="00881F56"/>
    <w:rsid w:val="008B3BE1"/>
    <w:rsid w:val="008F28FD"/>
    <w:rsid w:val="00906CA0"/>
    <w:rsid w:val="00953D22"/>
    <w:rsid w:val="009B6B29"/>
    <w:rsid w:val="009F3D9E"/>
    <w:rsid w:val="009F7FB7"/>
    <w:rsid w:val="00A10E0B"/>
    <w:rsid w:val="00B07843"/>
    <w:rsid w:val="00B52815"/>
    <w:rsid w:val="00B53C37"/>
    <w:rsid w:val="00C25F31"/>
    <w:rsid w:val="00C635FC"/>
    <w:rsid w:val="00CD4B5B"/>
    <w:rsid w:val="00D92255"/>
    <w:rsid w:val="00D937C0"/>
    <w:rsid w:val="00DA25E2"/>
    <w:rsid w:val="00DA26B2"/>
    <w:rsid w:val="00E62DF9"/>
    <w:rsid w:val="00E8203D"/>
    <w:rsid w:val="00FD33B7"/>
    <w:rsid w:val="00FE2B27"/>
    <w:rsid w:val="00FE36F0"/>
    <w:rsid w:val="00FF1BC5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6FD9D8"/>
  <w15:docId w15:val="{A34E605A-FE04-4216-8536-7261B0B1D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545475219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2019-09-26T15:14:03+00:00</SDDocDate>
    <elnewpapaerdate xmlns="276fb107-33e2-4c3f-bae8-9cd5efb2baae" xsi:nil="true"/>
    <SDHebDate xmlns="276fb107-33e2-4c3f-bae8-9cd5efb2baae">כ"ו באלול,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E3D07F-27DE-442E-92B4-5CB35F8EA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3.xml><?xml version="1.0" encoding="utf-8"?>
<ds:datastoreItem xmlns:ds="http://schemas.openxmlformats.org/officeDocument/2006/customXml" ds:itemID="{46CFEB29-6E60-47ED-9390-DDA14F7C5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381</Words>
  <Characters>1910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רישוי טיפולית 2020.docx.</vt:lpstr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רישוי טיפולית 2020.docx.</dc:title>
  <dc:creator>Marina Paz</dc:creator>
  <cp:lastModifiedBy>חן כהן</cp:lastModifiedBy>
  <cp:revision>2</cp:revision>
  <dcterms:created xsi:type="dcterms:W3CDTF">2025-11-23T10:04:00Z</dcterms:created>
  <dcterms:modified xsi:type="dcterms:W3CDTF">2025-11-23T10:04:00Z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